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04D" w:rsidRDefault="00F0704D" w:rsidP="0005394D">
      <w:pPr>
        <w:pStyle w:val="NormalWeb"/>
        <w:shd w:val="clear" w:color="auto" w:fill="FFFFFF"/>
        <w:spacing w:before="0" w:beforeAutospacing="0" w:after="0" w:afterAutospacing="0" w:line="346" w:lineRule="atLeast"/>
        <w:jc w:val="center"/>
        <w:rPr>
          <w:rFonts w:ascii="Tahoma" w:hAnsi="Tahoma" w:cs="Tahoma"/>
          <w:color w:val="292929"/>
          <w:sz w:val="25"/>
          <w:szCs w:val="25"/>
        </w:rPr>
      </w:pPr>
      <w:r>
        <w:rPr>
          <w:rStyle w:val="Strong"/>
          <w:rFonts w:ascii="Tahoma" w:hAnsi="Tahoma" w:cs="Tahoma"/>
          <w:color w:val="292929"/>
          <w:sz w:val="25"/>
          <w:szCs w:val="25"/>
        </w:rPr>
        <w:t>Памятка по профилактике пожаров</w:t>
      </w:r>
    </w:p>
    <w:p w:rsidR="00F0704D" w:rsidRDefault="00F0704D" w:rsidP="0005394D">
      <w:pPr>
        <w:pStyle w:val="NormalWeb"/>
        <w:shd w:val="clear" w:color="auto" w:fill="FFFFFF"/>
        <w:spacing w:before="0" w:beforeAutospacing="0" w:after="0" w:afterAutospacing="0" w:line="346" w:lineRule="atLeast"/>
        <w:jc w:val="center"/>
        <w:rPr>
          <w:rStyle w:val="Strong"/>
          <w:rFonts w:ascii="Tahoma" w:hAnsi="Tahoma" w:cs="Tahoma"/>
          <w:color w:val="292929"/>
          <w:sz w:val="25"/>
          <w:szCs w:val="25"/>
        </w:rPr>
      </w:pPr>
      <w:r>
        <w:rPr>
          <w:rStyle w:val="Strong"/>
          <w:rFonts w:ascii="Tahoma" w:hAnsi="Tahoma" w:cs="Tahoma"/>
          <w:color w:val="292929"/>
          <w:sz w:val="25"/>
          <w:szCs w:val="25"/>
        </w:rPr>
        <w:t>по причине неосторожности при курении в жилом секторе</w:t>
      </w:r>
    </w:p>
    <w:p w:rsidR="00F0704D" w:rsidRDefault="00F0704D" w:rsidP="0005394D">
      <w:pPr>
        <w:pStyle w:val="NormalWeb"/>
        <w:shd w:val="clear" w:color="auto" w:fill="FFFFFF"/>
        <w:spacing w:before="0" w:beforeAutospacing="0" w:after="0" w:afterAutospacing="0" w:line="346" w:lineRule="atLeast"/>
        <w:jc w:val="center"/>
        <w:rPr>
          <w:rFonts w:ascii="Tahoma" w:hAnsi="Tahoma" w:cs="Tahoma"/>
          <w:color w:val="292929"/>
          <w:sz w:val="25"/>
          <w:szCs w:val="25"/>
        </w:rPr>
      </w:pPr>
    </w:p>
    <w:p w:rsidR="00F0704D" w:rsidRPr="0005394D" w:rsidRDefault="00F0704D" w:rsidP="0005394D">
      <w:pPr>
        <w:pStyle w:val="NormalWeb"/>
        <w:shd w:val="clear" w:color="auto" w:fill="FFFFFF"/>
        <w:spacing w:before="0" w:beforeAutospacing="0" w:after="0" w:afterAutospacing="0" w:line="346" w:lineRule="atLeast"/>
        <w:jc w:val="both"/>
        <w:rPr>
          <w:rFonts w:ascii="Tahoma" w:hAnsi="Tahoma" w:cs="Tahoma"/>
          <w:color w:val="292929"/>
          <w:sz w:val="26"/>
          <w:szCs w:val="26"/>
        </w:rPr>
      </w:pPr>
      <w:r w:rsidRPr="0005394D">
        <w:rPr>
          <w:rFonts w:ascii="Tahoma" w:hAnsi="Tahoma" w:cs="Tahoma"/>
          <w:color w:val="292929"/>
          <w:sz w:val="26"/>
          <w:szCs w:val="26"/>
        </w:rPr>
        <w:t xml:space="preserve">              Неосторожное обращение с огнем является самой распространенной причиной возникновения пожара. Как показывает анализ, виновниками большинства пожаров являются сами жильцы или домовладельцы, которые пренебрегают элементарными правилами пожарной безопасности при курении, пользовании приборами освещения с открытым пламенем (фонари, свечи, факелами и т. п), что особенно опасно для чердачных помещений, коридоров (сеней), кладовых и различных хозяйственных построек. Особую опасность предоставляет неосторожное курение. Часто можно видеть, как люди, прикуривая сигарету, бросают спички и окурки куда попало, курят где попало, курят в запрещенных местах, кладут тлеющие сигареты на деревянные предметы, вблизи вещей, способных воспламениться при малейшем соприкосновении с огнем. Между тем установлено, что время тления непогашенной сигареты составляет около 30 минут, а температура тления составляет 420-460 градусов. Еще более опасны брошенные спички, создающие за 18-20 секунд своего горения температуру свыше 600 градусов. Вызвав тление горючего материала, окурок или спичка через некоторое время гаснут. Но образованный ими очаг тления через некоторое время превращается в пожар. Крайне опасно курение в постели, особенно в нетрезвом виде, так как тлеющие окурок далеко не сразу дает о себе знать и, как правило, к моменту начала пожара человек успевает заснуть. Выделяющийся при тлении угарный газ способствует усилению сонливости, в результате спящий человек оказывается не в состоянии ни заметить начинающийся пожар, ни принять меры к своему спасению. Нередки случаи пожаров на балконах и лоджиях жилых домов, где жильцы хранят ненужную мебель, домашние вещи и различную утварь. Часто причиной пожаров также становятся не затушенные окурки, брошенные жильцами вышерасположенных этажей. Чтобы избежать трагедий, необходимо постоянно разъяснять детям опасность игр с огнем, хранить спички или иные зажигательные принадлежности, предметы и материалы вне досягаемости детей и по возможности не оставлять детей надолго без присмотра. Будьте предельно внимательны и осторожны в обращении с огнем. Только Ваша осмотрительность и внимательность убережет вас и Ваших близких от беды.</w:t>
      </w:r>
    </w:p>
    <w:p w:rsidR="00F0704D" w:rsidRPr="0005394D" w:rsidRDefault="00F0704D">
      <w:pPr>
        <w:rPr>
          <w:sz w:val="26"/>
          <w:szCs w:val="26"/>
        </w:rPr>
      </w:pPr>
    </w:p>
    <w:p w:rsidR="00F0704D" w:rsidRPr="0005394D" w:rsidRDefault="00F0704D">
      <w:pPr>
        <w:rPr>
          <w:sz w:val="26"/>
          <w:szCs w:val="26"/>
        </w:rPr>
      </w:pPr>
    </w:p>
    <w:p w:rsidR="00F0704D" w:rsidRPr="0005394D" w:rsidRDefault="00F0704D" w:rsidP="0005394D">
      <w:pPr>
        <w:pStyle w:val="NormalWeb"/>
        <w:shd w:val="clear" w:color="auto" w:fill="FFFFFF"/>
        <w:spacing w:before="0" w:beforeAutospacing="0"/>
        <w:jc w:val="both"/>
        <w:rPr>
          <w:rFonts w:ascii="Tahoma" w:hAnsi="Tahoma" w:cs="Tahoma"/>
          <w:color w:val="686868"/>
          <w:sz w:val="26"/>
          <w:szCs w:val="26"/>
        </w:rPr>
      </w:pPr>
      <w:r w:rsidRPr="0005394D">
        <w:rPr>
          <w:rFonts w:ascii="Tahoma" w:hAnsi="Tahoma" w:cs="Tahoma"/>
          <w:color w:val="686868"/>
          <w:sz w:val="26"/>
          <w:szCs w:val="26"/>
        </w:rPr>
        <w:t>Помните, что нельзя:</w:t>
      </w:r>
    </w:p>
    <w:p w:rsidR="00F0704D" w:rsidRPr="0005394D" w:rsidRDefault="00F0704D" w:rsidP="0005394D">
      <w:pPr>
        <w:pStyle w:val="NormalWeb"/>
        <w:shd w:val="clear" w:color="auto" w:fill="FFFFFF"/>
        <w:spacing w:before="0" w:beforeAutospacing="0"/>
        <w:jc w:val="both"/>
        <w:rPr>
          <w:rFonts w:ascii="Tahoma" w:hAnsi="Tahoma" w:cs="Tahoma"/>
          <w:color w:val="686868"/>
          <w:sz w:val="26"/>
          <w:szCs w:val="26"/>
        </w:rPr>
      </w:pPr>
      <w:r w:rsidRPr="0005394D">
        <w:rPr>
          <w:rFonts w:ascii="Tahoma" w:hAnsi="Tahoma" w:cs="Tahoma"/>
          <w:color w:val="686868"/>
          <w:sz w:val="26"/>
          <w:szCs w:val="26"/>
        </w:rPr>
        <w:t>— курить в постели или сидя в кресле, тем более, если выпили спиртное — в таком положении очень легко заснуть. А если вовремя не потушить сигарету, от нее может загореться одежда или мебель;</w:t>
      </w:r>
    </w:p>
    <w:p w:rsidR="00F0704D" w:rsidRPr="0005394D" w:rsidRDefault="00F0704D" w:rsidP="0005394D">
      <w:pPr>
        <w:pStyle w:val="NormalWeb"/>
        <w:shd w:val="clear" w:color="auto" w:fill="FFFFFF"/>
        <w:spacing w:before="0" w:beforeAutospacing="0"/>
        <w:jc w:val="both"/>
        <w:rPr>
          <w:rFonts w:ascii="Tahoma" w:hAnsi="Tahoma" w:cs="Tahoma"/>
          <w:color w:val="686868"/>
          <w:sz w:val="26"/>
          <w:szCs w:val="26"/>
        </w:rPr>
      </w:pPr>
      <w:r w:rsidRPr="0005394D">
        <w:rPr>
          <w:rFonts w:ascii="Tahoma" w:hAnsi="Tahoma" w:cs="Tahoma"/>
          <w:color w:val="686868"/>
          <w:sz w:val="26"/>
          <w:szCs w:val="26"/>
        </w:rPr>
        <w:t>— даже потушенные сигареты не бросайте в урны с бумагами и другими горючими отходами — они могут загореться;</w:t>
      </w:r>
    </w:p>
    <w:p w:rsidR="00F0704D" w:rsidRPr="0005394D" w:rsidRDefault="00F0704D" w:rsidP="0005394D">
      <w:pPr>
        <w:pStyle w:val="NormalWeb"/>
        <w:shd w:val="clear" w:color="auto" w:fill="FFFFFF"/>
        <w:spacing w:before="0" w:beforeAutospacing="0"/>
        <w:jc w:val="both"/>
        <w:rPr>
          <w:rFonts w:ascii="Tahoma" w:hAnsi="Tahoma" w:cs="Tahoma"/>
          <w:color w:val="686868"/>
          <w:sz w:val="26"/>
          <w:szCs w:val="26"/>
        </w:rPr>
      </w:pPr>
      <w:r w:rsidRPr="0005394D">
        <w:rPr>
          <w:rFonts w:ascii="Tahoma" w:hAnsi="Tahoma" w:cs="Tahoma"/>
          <w:color w:val="686868"/>
          <w:sz w:val="26"/>
          <w:szCs w:val="26"/>
        </w:rPr>
        <w:t>— не следует в качестве пепельницы использовать бумажные кульки, коробки от спичек или сигарет;</w:t>
      </w:r>
    </w:p>
    <w:p w:rsidR="00F0704D" w:rsidRPr="0005394D" w:rsidRDefault="00F0704D" w:rsidP="0005394D">
      <w:pPr>
        <w:pStyle w:val="NormalWeb"/>
        <w:shd w:val="clear" w:color="auto" w:fill="FFFFFF"/>
        <w:spacing w:before="0" w:beforeAutospacing="0"/>
        <w:jc w:val="both"/>
        <w:rPr>
          <w:rFonts w:ascii="Tahoma" w:hAnsi="Tahoma" w:cs="Tahoma"/>
          <w:color w:val="686868"/>
          <w:sz w:val="26"/>
          <w:szCs w:val="26"/>
        </w:rPr>
      </w:pPr>
      <w:r w:rsidRPr="0005394D">
        <w:rPr>
          <w:rFonts w:ascii="Tahoma" w:hAnsi="Tahoma" w:cs="Tahoma"/>
          <w:color w:val="686868"/>
          <w:sz w:val="26"/>
          <w:szCs w:val="26"/>
        </w:rPr>
        <w:t>— ни в коем случае нельзя курить в гараже — близость автомобиля и легковоспламеняющихся жидкостей могут спровоцировать пожар;</w:t>
      </w:r>
    </w:p>
    <w:p w:rsidR="00F0704D" w:rsidRPr="0005394D" w:rsidRDefault="00F0704D" w:rsidP="0005394D">
      <w:pPr>
        <w:pStyle w:val="NormalWeb"/>
        <w:shd w:val="clear" w:color="auto" w:fill="FFFFFF"/>
        <w:spacing w:before="0" w:beforeAutospacing="0"/>
        <w:jc w:val="both"/>
        <w:rPr>
          <w:rFonts w:ascii="Tahoma" w:hAnsi="Tahoma" w:cs="Tahoma"/>
          <w:color w:val="686868"/>
          <w:sz w:val="26"/>
          <w:szCs w:val="26"/>
        </w:rPr>
      </w:pPr>
      <w:r w:rsidRPr="0005394D">
        <w:rPr>
          <w:rFonts w:ascii="Tahoma" w:hAnsi="Tahoma" w:cs="Tahoma"/>
          <w:color w:val="686868"/>
          <w:sz w:val="26"/>
          <w:szCs w:val="26"/>
        </w:rPr>
        <w:t>— необходимо следить за тем, чтобы спички или сигареты не попадали в руки маленьким детям.</w:t>
      </w:r>
    </w:p>
    <w:p w:rsidR="00F0704D" w:rsidRPr="0005394D" w:rsidRDefault="00F0704D" w:rsidP="0005394D">
      <w:pPr>
        <w:pStyle w:val="NormalWeb"/>
        <w:shd w:val="clear" w:color="auto" w:fill="FFFFFF"/>
        <w:spacing w:before="0" w:beforeAutospacing="0"/>
        <w:jc w:val="both"/>
        <w:rPr>
          <w:rFonts w:ascii="Tahoma" w:hAnsi="Tahoma" w:cs="Tahoma"/>
          <w:color w:val="686868"/>
          <w:sz w:val="26"/>
          <w:szCs w:val="26"/>
        </w:rPr>
      </w:pPr>
      <w:r w:rsidRPr="0005394D">
        <w:rPr>
          <w:rFonts w:ascii="Tahoma" w:hAnsi="Tahoma" w:cs="Tahoma"/>
          <w:color w:val="686868"/>
          <w:sz w:val="26"/>
          <w:szCs w:val="26"/>
        </w:rPr>
        <w:t>Неосторожно обращаясь с огнем, вы подвергаете большой опасности свое жилище и имущество, рискуете собственной жизнью.</w:t>
      </w:r>
    </w:p>
    <w:p w:rsidR="00F0704D" w:rsidRDefault="00F0704D" w:rsidP="0005394D">
      <w:r w:rsidRPr="00590C65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51.jpg" style="width:643.5pt;height:34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">
            <v:imagedata r:id="rId6" o:title="" croptop="-172f" cropbottom="-281f" cropleft="-51f" cropright="-46f"/>
            <o:lock v:ext="edit" aspectratio="f"/>
          </v:shape>
        </w:pict>
      </w:r>
    </w:p>
    <w:sectPr w:rsidR="00F0704D" w:rsidSect="00B20BCE">
      <w:footerReference w:type="default" r:id="rId7"/>
      <w:pgSz w:w="11906" w:h="16838"/>
      <w:pgMar w:top="1134" w:right="851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04D" w:rsidRDefault="00F0704D" w:rsidP="0005394D">
      <w:pPr>
        <w:spacing w:after="0" w:line="240" w:lineRule="auto"/>
      </w:pPr>
      <w:r>
        <w:separator/>
      </w:r>
    </w:p>
  </w:endnote>
  <w:endnote w:type="continuationSeparator" w:id="0">
    <w:p w:rsidR="00F0704D" w:rsidRDefault="00F0704D" w:rsidP="0005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4D" w:rsidRDefault="00F0704D">
    <w:pPr>
      <w:pStyle w:val="Footer"/>
    </w:pPr>
  </w:p>
  <w:p w:rsidR="00F0704D" w:rsidRDefault="00F0704D">
    <w:pPr>
      <w:pStyle w:val="Footer"/>
    </w:pPr>
  </w:p>
  <w:p w:rsidR="00F0704D" w:rsidRDefault="00F0704D">
    <w:pPr>
      <w:pStyle w:val="Footer"/>
    </w:pPr>
  </w:p>
  <w:p w:rsidR="00F0704D" w:rsidRDefault="00F070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04D" w:rsidRDefault="00F0704D" w:rsidP="0005394D">
      <w:pPr>
        <w:spacing w:after="0" w:line="240" w:lineRule="auto"/>
      </w:pPr>
      <w:r>
        <w:separator/>
      </w:r>
    </w:p>
  </w:footnote>
  <w:footnote w:type="continuationSeparator" w:id="0">
    <w:p w:rsidR="00F0704D" w:rsidRDefault="00F0704D" w:rsidP="00053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394D"/>
    <w:rsid w:val="0005394D"/>
    <w:rsid w:val="004A0D9F"/>
    <w:rsid w:val="004F3723"/>
    <w:rsid w:val="00590C65"/>
    <w:rsid w:val="009F16B2"/>
    <w:rsid w:val="00B20BCE"/>
    <w:rsid w:val="00BE5E99"/>
    <w:rsid w:val="00C85044"/>
    <w:rsid w:val="00D80CEF"/>
    <w:rsid w:val="00DB28AE"/>
    <w:rsid w:val="00EC1DC7"/>
    <w:rsid w:val="00F0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6B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53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05394D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5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39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53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5394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53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5394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34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453</Words>
  <Characters>2583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профилактике пожаров</dc:title>
  <dc:subject/>
  <dc:creator>Гридина МЮ</dc:creator>
  <cp:keywords/>
  <dc:description/>
  <cp:lastModifiedBy>2304855</cp:lastModifiedBy>
  <cp:revision>3</cp:revision>
  <cp:lastPrinted>2019-07-10T03:54:00Z</cp:lastPrinted>
  <dcterms:created xsi:type="dcterms:W3CDTF">2019-07-10T08:32:00Z</dcterms:created>
  <dcterms:modified xsi:type="dcterms:W3CDTF">2019-07-10T08:35:00Z</dcterms:modified>
</cp:coreProperties>
</file>